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600F8" w14:textId="77777777" w:rsidR="00AF1399" w:rsidRDefault="00AF1399" w:rsidP="005658B4">
      <w:pPr>
        <w:rPr>
          <w:rFonts w:ascii="Cambria" w:hAnsi="Cambria"/>
          <w:b/>
          <w:sz w:val="28"/>
          <w:szCs w:val="28"/>
          <w:u w:val="single"/>
          <w:lang w:val="es-MX"/>
        </w:rPr>
      </w:pPr>
    </w:p>
    <w:p w14:paraId="51416943" w14:textId="77777777" w:rsidR="003D06F7" w:rsidRPr="006F3543" w:rsidRDefault="003D06F7" w:rsidP="003D06F7">
      <w:pPr>
        <w:jc w:val="center"/>
        <w:rPr>
          <w:rFonts w:ascii="Cambria" w:hAnsi="Cambria"/>
          <w:b/>
          <w:sz w:val="28"/>
          <w:szCs w:val="28"/>
          <w:u w:val="single"/>
          <w:lang w:val="es-MX"/>
        </w:rPr>
      </w:pPr>
      <w:r w:rsidRPr="006F3543">
        <w:rPr>
          <w:rFonts w:ascii="Cambria" w:hAnsi="Cambria"/>
          <w:b/>
          <w:sz w:val="28"/>
          <w:szCs w:val="28"/>
          <w:u w:val="single"/>
          <w:lang w:val="es-MX"/>
        </w:rPr>
        <w:t>CERTIFICADO PSICOLÓGICO</w:t>
      </w:r>
    </w:p>
    <w:p w14:paraId="7C31B5C6" w14:textId="3AD68E05" w:rsidR="00E456D1" w:rsidRDefault="00E456D1" w:rsidP="00E456D1">
      <w:pPr>
        <w:shd w:val="clear" w:color="auto" w:fill="FFFFFF"/>
        <w:jc w:val="both"/>
        <w:rPr>
          <w:rFonts w:ascii="Cambria" w:hAnsi="Cambria"/>
          <w:sz w:val="28"/>
          <w:szCs w:val="28"/>
          <w:lang w:val="es-MX"/>
        </w:rPr>
      </w:pPr>
      <w:r>
        <w:rPr>
          <w:rFonts w:ascii="Cambria" w:hAnsi="Cambria"/>
          <w:sz w:val="28"/>
          <w:szCs w:val="28"/>
          <w:lang w:val="es-MX"/>
        </w:rPr>
        <w:t>El que suscribe, Psicólogo Francisco Rivera Martínez, Rut 9029923-9, acredita por este medio, atención en terapia psicológica a la señorita Catalina Echeverría Sáez, alumna de</w:t>
      </w:r>
      <w:r w:rsidRPr="00DF6108">
        <w:rPr>
          <w:rFonts w:ascii="Cambria" w:hAnsi="Cambria"/>
          <w:sz w:val="28"/>
          <w:szCs w:val="28"/>
          <w:lang w:val="es-MX"/>
        </w:rPr>
        <w:t xml:space="preserve"> </w:t>
      </w:r>
      <w:r w:rsidR="000545C9">
        <w:rPr>
          <w:rFonts w:ascii="Cambria" w:hAnsi="Cambria"/>
          <w:sz w:val="28"/>
          <w:szCs w:val="28"/>
          <w:lang w:val="es-MX"/>
        </w:rPr>
        <w:t>2</w:t>
      </w:r>
      <w:r>
        <w:rPr>
          <w:rFonts w:ascii="Cambria" w:hAnsi="Cambria"/>
          <w:sz w:val="28"/>
          <w:szCs w:val="28"/>
          <w:lang w:val="es-MX"/>
        </w:rPr>
        <w:t>º</w:t>
      </w:r>
      <w:r>
        <w:rPr>
          <w:rFonts w:ascii="Cambria" w:hAnsi="Cambria"/>
          <w:sz w:val="28"/>
          <w:szCs w:val="28"/>
          <w:lang w:val="es-CL"/>
        </w:rPr>
        <w:t xml:space="preserve"> año de la carrera de Antropología de la Universidad de Chile.</w:t>
      </w:r>
    </w:p>
    <w:p w14:paraId="792BAACF" w14:textId="64212D5D" w:rsidR="00E456D1" w:rsidRDefault="00E456D1" w:rsidP="00E456D1">
      <w:pPr>
        <w:shd w:val="clear" w:color="auto" w:fill="FFFFFF"/>
        <w:jc w:val="both"/>
        <w:rPr>
          <w:rFonts w:ascii="Cambria" w:hAnsi="Cambria"/>
          <w:sz w:val="28"/>
          <w:szCs w:val="28"/>
          <w:lang w:val="es-CL"/>
        </w:rPr>
      </w:pPr>
      <w:r w:rsidRPr="00DF6108">
        <w:rPr>
          <w:rFonts w:ascii="Cambria" w:hAnsi="Cambria"/>
          <w:sz w:val="28"/>
          <w:szCs w:val="28"/>
          <w:lang w:val="es-MX"/>
        </w:rPr>
        <w:t xml:space="preserve">En este contexto </w:t>
      </w:r>
      <w:r>
        <w:rPr>
          <w:rFonts w:ascii="Cambria" w:hAnsi="Cambria"/>
          <w:sz w:val="28"/>
          <w:szCs w:val="28"/>
          <w:lang w:val="es-MX"/>
        </w:rPr>
        <w:t xml:space="preserve">certifico que Catalina sufrió un </w:t>
      </w:r>
      <w:r w:rsidR="00D04A00">
        <w:rPr>
          <w:rFonts w:ascii="Cambria" w:hAnsi="Cambria"/>
          <w:sz w:val="28"/>
          <w:szCs w:val="28"/>
          <w:lang w:val="es-MX"/>
        </w:rPr>
        <w:t>desbalance emocional durante l</w:t>
      </w:r>
      <w:r>
        <w:rPr>
          <w:rFonts w:ascii="Cambria" w:hAnsi="Cambria"/>
          <w:sz w:val="28"/>
          <w:szCs w:val="28"/>
          <w:lang w:val="es-MX"/>
        </w:rPr>
        <w:t xml:space="preserve">a jornada </w:t>
      </w:r>
      <w:r w:rsidR="00D04A00">
        <w:rPr>
          <w:rFonts w:ascii="Cambria" w:hAnsi="Cambria"/>
          <w:sz w:val="28"/>
          <w:szCs w:val="28"/>
          <w:lang w:val="es-MX"/>
        </w:rPr>
        <w:t xml:space="preserve">del día martes 3 de octubre, </w:t>
      </w:r>
      <w:r>
        <w:rPr>
          <w:rFonts w:ascii="Cambria" w:hAnsi="Cambria"/>
          <w:sz w:val="28"/>
          <w:szCs w:val="28"/>
          <w:lang w:val="es-MX"/>
        </w:rPr>
        <w:t>lo que ha requerido una intervención en crisis y le ha impedido finalizar</w:t>
      </w:r>
      <w:r w:rsidR="000545C9">
        <w:rPr>
          <w:rFonts w:ascii="Cambria" w:hAnsi="Cambria"/>
          <w:sz w:val="28"/>
          <w:szCs w:val="28"/>
          <w:lang w:val="es-MX"/>
        </w:rPr>
        <w:t xml:space="preserve"> a tiempo</w:t>
      </w:r>
      <w:r>
        <w:rPr>
          <w:rFonts w:ascii="Cambria" w:hAnsi="Cambria"/>
          <w:sz w:val="28"/>
          <w:szCs w:val="28"/>
          <w:lang w:val="es-MX"/>
        </w:rPr>
        <w:t xml:space="preserve"> algunas de sus tareas académicas</w:t>
      </w:r>
      <w:r w:rsidR="00557B1D">
        <w:rPr>
          <w:rFonts w:ascii="Cambria" w:hAnsi="Cambria"/>
          <w:sz w:val="28"/>
          <w:szCs w:val="28"/>
          <w:lang w:val="es-MX"/>
        </w:rPr>
        <w:t xml:space="preserve"> en la asignatura de </w:t>
      </w:r>
      <w:r w:rsidR="00D43C27">
        <w:rPr>
          <w:rFonts w:ascii="Cambria" w:hAnsi="Cambria"/>
          <w:sz w:val="28"/>
          <w:szCs w:val="28"/>
          <w:lang w:val="es-MX"/>
        </w:rPr>
        <w:t>“</w:t>
      </w:r>
      <w:bookmarkStart w:id="0" w:name="_GoBack"/>
      <w:bookmarkEnd w:id="0"/>
      <w:r w:rsidR="00D43C27" w:rsidRPr="00D43C27">
        <w:rPr>
          <w:rFonts w:ascii="Cambria" w:hAnsi="Cambria"/>
          <w:sz w:val="28"/>
          <w:szCs w:val="28"/>
          <w:lang w:val="es-MX"/>
        </w:rPr>
        <w:t>Antropología y Lenguaje</w:t>
      </w:r>
      <w:r w:rsidR="00D04A00">
        <w:rPr>
          <w:rFonts w:ascii="Cambria" w:hAnsi="Cambria"/>
          <w:sz w:val="28"/>
          <w:szCs w:val="28"/>
          <w:lang w:val="es-MX"/>
        </w:rPr>
        <w:t xml:space="preserve">”. </w:t>
      </w:r>
      <w:r>
        <w:rPr>
          <w:rFonts w:ascii="Cambria" w:hAnsi="Cambria"/>
          <w:sz w:val="28"/>
          <w:szCs w:val="28"/>
          <w:lang w:val="es-MX"/>
        </w:rPr>
        <w:t xml:space="preserve">Se extiende </w:t>
      </w:r>
      <w:r w:rsidRPr="00DF6108">
        <w:rPr>
          <w:rFonts w:ascii="Cambria" w:hAnsi="Cambria"/>
          <w:sz w:val="28"/>
          <w:szCs w:val="28"/>
          <w:lang w:val="es-MX"/>
        </w:rPr>
        <w:t>el presente c</w:t>
      </w:r>
      <w:r>
        <w:rPr>
          <w:rFonts w:ascii="Cambria" w:hAnsi="Cambria"/>
          <w:sz w:val="28"/>
          <w:szCs w:val="28"/>
          <w:lang w:val="es-MX"/>
        </w:rPr>
        <w:t>ertifica</w:t>
      </w:r>
      <w:r w:rsidR="00577BFA">
        <w:rPr>
          <w:rFonts w:ascii="Cambria" w:hAnsi="Cambria"/>
          <w:sz w:val="28"/>
          <w:szCs w:val="28"/>
          <w:lang w:val="es-MX"/>
        </w:rPr>
        <w:t>do para ser presentado a la carrera de Antropología Universidad de Chile</w:t>
      </w:r>
      <w:r>
        <w:rPr>
          <w:rFonts w:ascii="Cambria" w:hAnsi="Cambria"/>
          <w:sz w:val="28"/>
          <w:szCs w:val="28"/>
          <w:lang w:val="es-CL"/>
        </w:rPr>
        <w:t xml:space="preserve">. </w:t>
      </w:r>
    </w:p>
    <w:p w14:paraId="2A8BBB1A" w14:textId="5CF2E559" w:rsidR="00D52158" w:rsidRPr="000545C9" w:rsidRDefault="00E456D1" w:rsidP="000545C9">
      <w:pPr>
        <w:shd w:val="clear" w:color="auto" w:fill="FFFFFF"/>
        <w:jc w:val="both"/>
        <w:rPr>
          <w:rFonts w:ascii="Cambria" w:hAnsi="Cambria"/>
          <w:sz w:val="28"/>
          <w:szCs w:val="28"/>
          <w:lang w:val="es-MX"/>
        </w:rPr>
      </w:pPr>
      <w:r>
        <w:rPr>
          <w:rFonts w:ascii="Cambria" w:hAnsi="Cambria"/>
          <w:sz w:val="28"/>
          <w:szCs w:val="28"/>
          <w:lang w:val="es-CL"/>
        </w:rPr>
        <w:t xml:space="preserve">Cordialmente, </w:t>
      </w:r>
    </w:p>
    <w:p w14:paraId="2FCC63E0" w14:textId="70C87331" w:rsidR="003D06F7" w:rsidRPr="006F3543" w:rsidRDefault="00D52158" w:rsidP="00FE41B3">
      <w:pPr>
        <w:pStyle w:val="Firma"/>
        <w:jc w:val="right"/>
        <w:rPr>
          <w:sz w:val="28"/>
          <w:szCs w:val="28"/>
        </w:rPr>
      </w:pP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fldChar w:fldCharType="begin"/>
      </w: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instrText xml:space="preserve"> INCLUDEPICTURE "/var/folders/p3/5k_p_1q56tn28kcd2qjyvpxm0000gn/T/com.microsoft.Word/WebArchiveCopyPasteTempFiles/page1image124696" \* MERGEFORMATINET </w:instrText>
      </w: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fldChar w:fldCharType="separate"/>
      </w:r>
      <w:r w:rsidRPr="006F3543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es-CL" w:eastAsia="es-ES_tradnl"/>
        </w:rPr>
        <w:drawing>
          <wp:inline distT="0" distB="0" distL="0" distR="0" wp14:anchorId="54F808E6" wp14:editId="4A7A4130">
            <wp:extent cx="2768600" cy="990600"/>
            <wp:effectExtent l="0" t="0" r="0" b="0"/>
            <wp:docPr id="4" name="Imagen 4" descr="page1image124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1246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fldChar w:fldCharType="end"/>
      </w:r>
    </w:p>
    <w:p w14:paraId="3213D325" w14:textId="77777777" w:rsidR="00DB1EEF" w:rsidRPr="006F3543" w:rsidRDefault="003D06F7" w:rsidP="00DB1EEF">
      <w:pPr>
        <w:jc w:val="right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  <w:t>Francisco Rivera Martínez</w:t>
      </w:r>
    </w:p>
    <w:p w14:paraId="49333C18" w14:textId="1FB0F4F5" w:rsidR="00DB1EEF" w:rsidRPr="006F3543" w:rsidRDefault="00DB1EEF" w:rsidP="00DB1EEF">
      <w:pPr>
        <w:jc w:val="center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 xml:space="preserve">                                                                                                                       Rut 9.029.923-9</w:t>
      </w:r>
    </w:p>
    <w:p w14:paraId="24821667" w14:textId="630A53BF" w:rsidR="003D06F7" w:rsidRPr="006F3543" w:rsidRDefault="00DB1EEF" w:rsidP="00DB1EEF">
      <w:pPr>
        <w:jc w:val="both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  <w:t xml:space="preserve">                                                      Psicólogo</w:t>
      </w:r>
    </w:p>
    <w:p w14:paraId="31320FBD" w14:textId="56E436D5" w:rsidR="00DB1EEF" w:rsidRPr="006F3543" w:rsidRDefault="00DB1EEF" w:rsidP="00DB1EEF">
      <w:pPr>
        <w:jc w:val="right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>Magister en Psicología Clínica</w:t>
      </w:r>
      <w:r w:rsidR="00E456D1">
        <w:rPr>
          <w:rFonts w:ascii="Cambria" w:hAnsi="Cambria"/>
          <w:sz w:val="28"/>
          <w:szCs w:val="28"/>
          <w:lang w:val="es-MX"/>
        </w:rPr>
        <w:t xml:space="preserve"> U. de Chile</w:t>
      </w:r>
    </w:p>
    <w:p w14:paraId="1CF50906" w14:textId="77777777" w:rsidR="006F3543" w:rsidRDefault="006F3543" w:rsidP="006F3543">
      <w:pPr>
        <w:rPr>
          <w:rFonts w:ascii="Cambria" w:hAnsi="Cambria"/>
          <w:sz w:val="28"/>
          <w:szCs w:val="28"/>
          <w:lang w:val="es-MX"/>
        </w:rPr>
      </w:pPr>
    </w:p>
    <w:p w14:paraId="0E3D7C65" w14:textId="088ECD47" w:rsidR="00AA5D05" w:rsidRPr="001E64A6" w:rsidRDefault="00AA5D05" w:rsidP="006F3543">
      <w:pPr>
        <w:rPr>
          <w:rFonts w:ascii="Arial" w:hAnsi="Arial" w:cs="Arial"/>
          <w:szCs w:val="24"/>
        </w:rPr>
      </w:pPr>
      <w:r>
        <w:rPr>
          <w:rFonts w:ascii="Cambria" w:hAnsi="Cambria"/>
          <w:sz w:val="28"/>
          <w:szCs w:val="28"/>
          <w:lang w:val="es-MX"/>
        </w:rPr>
        <w:t xml:space="preserve"> </w:t>
      </w:r>
      <w:r w:rsidR="00D04A00">
        <w:rPr>
          <w:rFonts w:ascii="Arial" w:hAnsi="Arial" w:cs="Arial"/>
          <w:szCs w:val="24"/>
        </w:rPr>
        <w:t xml:space="preserve">4 </w:t>
      </w:r>
      <w:r w:rsidR="00E456D1">
        <w:rPr>
          <w:rFonts w:ascii="Arial" w:hAnsi="Arial" w:cs="Arial"/>
          <w:szCs w:val="24"/>
        </w:rPr>
        <w:t>de</w:t>
      </w:r>
      <w:r w:rsidR="00D04A00">
        <w:rPr>
          <w:rFonts w:ascii="Arial" w:hAnsi="Arial" w:cs="Arial"/>
          <w:szCs w:val="24"/>
        </w:rPr>
        <w:t xml:space="preserve"> octubre </w:t>
      </w:r>
      <w:r w:rsidR="000545C9">
        <w:rPr>
          <w:rFonts w:ascii="Arial" w:hAnsi="Arial" w:cs="Arial"/>
          <w:szCs w:val="24"/>
        </w:rPr>
        <w:t xml:space="preserve"> 2023</w:t>
      </w:r>
    </w:p>
    <w:p w14:paraId="4D377D86" w14:textId="4FA796EA" w:rsidR="003D06F7" w:rsidRPr="00DF6108" w:rsidRDefault="003D06F7" w:rsidP="003D06F7">
      <w:pPr>
        <w:jc w:val="both"/>
        <w:rPr>
          <w:rFonts w:ascii="Cambria" w:hAnsi="Cambria"/>
          <w:sz w:val="28"/>
          <w:szCs w:val="28"/>
          <w:lang w:val="es-MX"/>
        </w:rPr>
      </w:pPr>
      <w:r w:rsidRPr="00DF6108">
        <w:rPr>
          <w:rFonts w:ascii="Cambria" w:hAnsi="Cambria"/>
          <w:sz w:val="28"/>
          <w:szCs w:val="28"/>
          <w:lang w:val="es-MX"/>
        </w:rPr>
        <w:lastRenderedPageBreak/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</w:p>
    <w:p w14:paraId="64D75AF7" w14:textId="77777777" w:rsidR="003D06F7" w:rsidRPr="00DF6108" w:rsidRDefault="003D06F7" w:rsidP="003D06F7">
      <w:pPr>
        <w:jc w:val="both"/>
        <w:rPr>
          <w:rFonts w:ascii="Cambria" w:hAnsi="Cambria"/>
          <w:sz w:val="28"/>
          <w:szCs w:val="28"/>
          <w:lang w:val="es-MX"/>
        </w:rPr>
      </w:pPr>
    </w:p>
    <w:p w14:paraId="34C9950A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34677C45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01174287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745FF840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20C3ACD5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0DCA36E2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21A824DD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4A9B04EE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381905B7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32FCFC7F" w14:textId="77777777" w:rsidR="00170D7D" w:rsidRDefault="00170D7D"/>
    <w:sectPr w:rsidR="00170D7D">
      <w:headerReference w:type="first" r:id="rId9"/>
      <w:footerReference w:type="first" r:id="rId10"/>
      <w:pgSz w:w="12240" w:h="15840" w:code="1"/>
      <w:pgMar w:top="216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F49D4" w14:textId="77777777" w:rsidR="00124EC4" w:rsidRDefault="00124EC4" w:rsidP="00491F33">
      <w:pPr>
        <w:spacing w:after="0" w:line="240" w:lineRule="auto"/>
      </w:pPr>
      <w:r>
        <w:separator/>
      </w:r>
    </w:p>
  </w:endnote>
  <w:endnote w:type="continuationSeparator" w:id="0">
    <w:p w14:paraId="71410A82" w14:textId="77777777" w:rsidR="00124EC4" w:rsidRDefault="00124EC4" w:rsidP="00491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938" w:type="dxa"/>
      <w:tblLook w:val="04A0" w:firstRow="1" w:lastRow="0" w:firstColumn="1" w:lastColumn="0" w:noHBand="0" w:noVBand="1"/>
    </w:tblPr>
    <w:tblGrid>
      <w:gridCol w:w="1803"/>
      <w:gridCol w:w="1740"/>
      <w:gridCol w:w="4395"/>
    </w:tblGrid>
    <w:tr w:rsidR="00FD486E" w14:paraId="5BAF8BEA" w14:textId="77777777" w:rsidTr="00491F33">
      <w:tc>
        <w:tcPr>
          <w:tcW w:w="1803" w:type="dxa"/>
        </w:tcPr>
        <w:p w14:paraId="01A98709" w14:textId="653495AA" w:rsidR="00FD486E" w:rsidRDefault="00FD486E">
          <w:pPr>
            <w:pStyle w:val="Piedepgina"/>
          </w:pPr>
          <w:r>
            <w:rPr>
              <w:lang w:val="es-ES"/>
            </w:rPr>
            <w:t>+569.92225992</w:t>
          </w:r>
        </w:p>
      </w:tc>
      <w:tc>
        <w:tcPr>
          <w:tcW w:w="1740" w:type="dxa"/>
        </w:tcPr>
        <w:p w14:paraId="5FAE1EDD" w14:textId="77777777" w:rsidR="00FD486E" w:rsidRDefault="00FD486E">
          <w:pPr>
            <w:pStyle w:val="Piedepgina"/>
          </w:pPr>
        </w:p>
      </w:tc>
      <w:tc>
        <w:tcPr>
          <w:tcW w:w="4395" w:type="dxa"/>
        </w:tcPr>
        <w:p w14:paraId="35E2DFC6" w14:textId="20B3ECC6" w:rsidR="00FD486E" w:rsidRDefault="00344B22">
          <w:pPr>
            <w:pStyle w:val="Piedepgina"/>
          </w:pPr>
          <w:r>
            <w:rPr>
              <w:lang w:val="es-ES"/>
            </w:rPr>
            <w:t>CASA AMULEN</w:t>
          </w:r>
        </w:p>
      </w:tc>
    </w:tr>
    <w:tr w:rsidR="00FD486E" w14:paraId="24306FE6" w14:textId="77777777" w:rsidTr="00491F33">
      <w:tc>
        <w:tcPr>
          <w:tcW w:w="1803" w:type="dxa"/>
        </w:tcPr>
        <w:p w14:paraId="789779CE" w14:textId="3846B3E3" w:rsidR="00FD486E" w:rsidRDefault="00FD486E" w:rsidP="00491F33">
          <w:pPr>
            <w:pStyle w:val="ContactDetails"/>
          </w:pPr>
        </w:p>
      </w:tc>
      <w:tc>
        <w:tcPr>
          <w:tcW w:w="1740" w:type="dxa"/>
        </w:tcPr>
        <w:p w14:paraId="6628BFF5" w14:textId="3F584473" w:rsidR="00FD486E" w:rsidRDefault="00FD486E" w:rsidP="00491F33">
          <w:pPr>
            <w:pStyle w:val="ContactDetails"/>
          </w:pPr>
        </w:p>
      </w:tc>
      <w:tc>
        <w:tcPr>
          <w:tcW w:w="4395" w:type="dxa"/>
        </w:tcPr>
        <w:p w14:paraId="4458F80A" w14:textId="41AA5A55" w:rsidR="00FD486E" w:rsidRDefault="00FD486E" w:rsidP="00491F33">
          <w:pPr>
            <w:pStyle w:val="ContactDetails"/>
          </w:pPr>
        </w:p>
      </w:tc>
    </w:tr>
  </w:tbl>
  <w:p w14:paraId="7141A358" w14:textId="77777777" w:rsidR="00FD486E" w:rsidRDefault="00FD48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B192C" w14:textId="77777777" w:rsidR="00124EC4" w:rsidRDefault="00124EC4" w:rsidP="00491F33">
      <w:pPr>
        <w:spacing w:after="0" w:line="240" w:lineRule="auto"/>
      </w:pPr>
      <w:r>
        <w:separator/>
      </w:r>
    </w:p>
  </w:footnote>
  <w:footnote w:type="continuationSeparator" w:id="0">
    <w:p w14:paraId="2DE1CD58" w14:textId="77777777" w:rsidR="00124EC4" w:rsidRDefault="00124EC4" w:rsidP="00491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CD8E2" w14:textId="77777777" w:rsidR="00FD486E" w:rsidRDefault="00FD486E" w:rsidP="00491F33">
    <w:pPr>
      <w:spacing w:after="0"/>
    </w:pPr>
    <w:r w:rsidRPr="000157CE">
      <w:rPr>
        <w:noProof/>
        <w:lang w:val="es-ES"/>
      </w:rPr>
      <mc:AlternateContent>
        <mc:Choice Requires="wps">
          <w:drawing>
            <wp:inline distT="0" distB="0" distL="0" distR="0" wp14:anchorId="61F6F6CF" wp14:editId="5A6740DC">
              <wp:extent cx="3431540" cy="914400"/>
              <wp:effectExtent l="0" t="0" r="0" b="0"/>
              <wp:docPr id="2" name="Equ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1540" cy="914400"/>
                      </a:xfrm>
                      <a:custGeom>
                        <a:avLst/>
                        <a:gdLst>
                          <a:gd name="connsiteX0" fmla="*/ 335499 w 2531110"/>
                          <a:gd name="connsiteY0" fmla="*/ 155533 h 755015"/>
                          <a:gd name="connsiteX1" fmla="*/ 2195611 w 2531110"/>
                          <a:gd name="connsiteY1" fmla="*/ 155533 h 755015"/>
                          <a:gd name="connsiteX2" fmla="*/ 2195611 w 2531110"/>
                          <a:gd name="connsiteY2" fmla="*/ 333113 h 755015"/>
                          <a:gd name="connsiteX3" fmla="*/ 335499 w 2531110"/>
                          <a:gd name="connsiteY3" fmla="*/ 333113 h 755015"/>
                          <a:gd name="connsiteX4" fmla="*/ 335499 w 2531110"/>
                          <a:gd name="connsiteY4" fmla="*/ 155533 h 755015"/>
                          <a:gd name="connsiteX5" fmla="*/ 335499 w 2531110"/>
                          <a:gd name="connsiteY5" fmla="*/ 421902 h 755015"/>
                          <a:gd name="connsiteX6" fmla="*/ 2195611 w 2531110"/>
                          <a:gd name="connsiteY6" fmla="*/ 421902 h 755015"/>
                          <a:gd name="connsiteX7" fmla="*/ 2195611 w 2531110"/>
                          <a:gd name="connsiteY7" fmla="*/ 599482 h 755015"/>
                          <a:gd name="connsiteX8" fmla="*/ 335499 w 2531110"/>
                          <a:gd name="connsiteY8" fmla="*/ 599482 h 755015"/>
                          <a:gd name="connsiteX9" fmla="*/ 335499 w 2531110"/>
                          <a:gd name="connsiteY9" fmla="*/ 421902 h 755015"/>
                          <a:gd name="connsiteX0" fmla="*/ 0 w 1860113"/>
                          <a:gd name="connsiteY0" fmla="*/ 675861 h 1119810"/>
                          <a:gd name="connsiteX1" fmla="*/ 1860112 w 1860113"/>
                          <a:gd name="connsiteY1" fmla="*/ 0 h 1119810"/>
                          <a:gd name="connsiteX2" fmla="*/ 1860112 w 1860113"/>
                          <a:gd name="connsiteY2" fmla="*/ 853441 h 1119810"/>
                          <a:gd name="connsiteX3" fmla="*/ 0 w 1860113"/>
                          <a:gd name="connsiteY3" fmla="*/ 853441 h 1119810"/>
                          <a:gd name="connsiteX4" fmla="*/ 0 w 1860113"/>
                          <a:gd name="connsiteY4" fmla="*/ 675861 h 1119810"/>
                          <a:gd name="connsiteX5" fmla="*/ 0 w 1860113"/>
                          <a:gd name="connsiteY5" fmla="*/ 942230 h 1119810"/>
                          <a:gd name="connsiteX6" fmla="*/ 1860112 w 1860113"/>
                          <a:gd name="connsiteY6" fmla="*/ 942230 h 1119810"/>
                          <a:gd name="connsiteX7" fmla="*/ 1860112 w 1860113"/>
                          <a:gd name="connsiteY7" fmla="*/ 1119810 h 1119810"/>
                          <a:gd name="connsiteX8" fmla="*/ 0 w 1860113"/>
                          <a:gd name="connsiteY8" fmla="*/ 1119810 h 1119810"/>
                          <a:gd name="connsiteX9" fmla="*/ 0 w 1860113"/>
                          <a:gd name="connsiteY9" fmla="*/ 942230 h 1119810"/>
                          <a:gd name="connsiteX0" fmla="*/ 0 w 1860112"/>
                          <a:gd name="connsiteY0" fmla="*/ 0 h 1119810"/>
                          <a:gd name="connsiteX1" fmla="*/ 1860112 w 1860112"/>
                          <a:gd name="connsiteY1" fmla="*/ 0 h 1119810"/>
                          <a:gd name="connsiteX2" fmla="*/ 1860112 w 1860112"/>
                          <a:gd name="connsiteY2" fmla="*/ 853441 h 1119810"/>
                          <a:gd name="connsiteX3" fmla="*/ 0 w 1860112"/>
                          <a:gd name="connsiteY3" fmla="*/ 853441 h 1119810"/>
                          <a:gd name="connsiteX4" fmla="*/ 0 w 1860112"/>
                          <a:gd name="connsiteY4" fmla="*/ 0 h 1119810"/>
                          <a:gd name="connsiteX5" fmla="*/ 0 w 1860112"/>
                          <a:gd name="connsiteY5" fmla="*/ 942230 h 1119810"/>
                          <a:gd name="connsiteX6" fmla="*/ 1860112 w 1860112"/>
                          <a:gd name="connsiteY6" fmla="*/ 942230 h 1119810"/>
                          <a:gd name="connsiteX7" fmla="*/ 1860112 w 1860112"/>
                          <a:gd name="connsiteY7" fmla="*/ 1119810 h 1119810"/>
                          <a:gd name="connsiteX8" fmla="*/ 0 w 1860112"/>
                          <a:gd name="connsiteY8" fmla="*/ 1119810 h 1119810"/>
                          <a:gd name="connsiteX9" fmla="*/ 0 w 1860112"/>
                          <a:gd name="connsiteY9" fmla="*/ 942230 h 1119810"/>
                          <a:gd name="connsiteX0" fmla="*/ 0 w 1860112"/>
                          <a:gd name="connsiteY0" fmla="*/ 0 h 1119810"/>
                          <a:gd name="connsiteX1" fmla="*/ 1860112 w 1860112"/>
                          <a:gd name="connsiteY1" fmla="*/ 0 h 1119810"/>
                          <a:gd name="connsiteX2" fmla="*/ 1860112 w 1860112"/>
                          <a:gd name="connsiteY2" fmla="*/ 853441 h 1119810"/>
                          <a:gd name="connsiteX3" fmla="*/ 0 w 1860112"/>
                          <a:gd name="connsiteY3" fmla="*/ 853441 h 1119810"/>
                          <a:gd name="connsiteX4" fmla="*/ 0 w 1860112"/>
                          <a:gd name="connsiteY4" fmla="*/ 0 h 1119810"/>
                          <a:gd name="connsiteX5" fmla="*/ 0 w 1860112"/>
                          <a:gd name="connsiteY5" fmla="*/ 942230 h 1119810"/>
                          <a:gd name="connsiteX6" fmla="*/ 1860112 w 1860112"/>
                          <a:gd name="connsiteY6" fmla="*/ 942230 h 1119810"/>
                          <a:gd name="connsiteX7" fmla="*/ 1860112 w 1860112"/>
                          <a:gd name="connsiteY7" fmla="*/ 1053239 h 1119810"/>
                          <a:gd name="connsiteX8" fmla="*/ 0 w 1860112"/>
                          <a:gd name="connsiteY8" fmla="*/ 1119810 h 1119810"/>
                          <a:gd name="connsiteX9" fmla="*/ 0 w 1860112"/>
                          <a:gd name="connsiteY9" fmla="*/ 942230 h 1119810"/>
                          <a:gd name="connsiteX0" fmla="*/ 0 w 1860112"/>
                          <a:gd name="connsiteY0" fmla="*/ 0 h 1053239"/>
                          <a:gd name="connsiteX1" fmla="*/ 1860112 w 1860112"/>
                          <a:gd name="connsiteY1" fmla="*/ 0 h 1053239"/>
                          <a:gd name="connsiteX2" fmla="*/ 1860112 w 1860112"/>
                          <a:gd name="connsiteY2" fmla="*/ 853441 h 1053239"/>
                          <a:gd name="connsiteX3" fmla="*/ 0 w 1860112"/>
                          <a:gd name="connsiteY3" fmla="*/ 853441 h 1053239"/>
                          <a:gd name="connsiteX4" fmla="*/ 0 w 1860112"/>
                          <a:gd name="connsiteY4" fmla="*/ 0 h 1053239"/>
                          <a:gd name="connsiteX5" fmla="*/ 0 w 1860112"/>
                          <a:gd name="connsiteY5" fmla="*/ 942230 h 1053239"/>
                          <a:gd name="connsiteX6" fmla="*/ 1860112 w 1860112"/>
                          <a:gd name="connsiteY6" fmla="*/ 942230 h 1053239"/>
                          <a:gd name="connsiteX7" fmla="*/ 1860112 w 1860112"/>
                          <a:gd name="connsiteY7" fmla="*/ 1053239 h 1053239"/>
                          <a:gd name="connsiteX8" fmla="*/ 0 w 1860112"/>
                          <a:gd name="connsiteY8" fmla="*/ 1053239 h 1053239"/>
                          <a:gd name="connsiteX9" fmla="*/ 0 w 1860112"/>
                          <a:gd name="connsiteY9" fmla="*/ 942230 h 1053239"/>
                          <a:gd name="connsiteX0" fmla="*/ 0 w 1860112"/>
                          <a:gd name="connsiteY0" fmla="*/ 0 h 1053239"/>
                          <a:gd name="connsiteX1" fmla="*/ 1860112 w 1860112"/>
                          <a:gd name="connsiteY1" fmla="*/ 0 h 1053239"/>
                          <a:gd name="connsiteX2" fmla="*/ 1860112 w 1860112"/>
                          <a:gd name="connsiteY2" fmla="*/ 853441 h 1053239"/>
                          <a:gd name="connsiteX3" fmla="*/ 0 w 1860112"/>
                          <a:gd name="connsiteY3" fmla="*/ 853441 h 1053239"/>
                          <a:gd name="connsiteX4" fmla="*/ 0 w 1860112"/>
                          <a:gd name="connsiteY4" fmla="*/ 0 h 1053239"/>
                          <a:gd name="connsiteX5" fmla="*/ 0 w 1860112"/>
                          <a:gd name="connsiteY5" fmla="*/ 942230 h 1053239"/>
                          <a:gd name="connsiteX6" fmla="*/ 1860112 w 1860112"/>
                          <a:gd name="connsiteY6" fmla="*/ 942230 h 1053239"/>
                          <a:gd name="connsiteX7" fmla="*/ 1860112 w 1860112"/>
                          <a:gd name="connsiteY7" fmla="*/ 1010622 h 1053239"/>
                          <a:gd name="connsiteX8" fmla="*/ 0 w 1860112"/>
                          <a:gd name="connsiteY8" fmla="*/ 1053239 h 1053239"/>
                          <a:gd name="connsiteX9" fmla="*/ 0 w 1860112"/>
                          <a:gd name="connsiteY9" fmla="*/ 942230 h 1053239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42230 h 1010622"/>
                          <a:gd name="connsiteX6" fmla="*/ 1860112 w 1860112"/>
                          <a:gd name="connsiteY6" fmla="*/ 942230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1010622 h 1010622"/>
                          <a:gd name="connsiteX9" fmla="*/ 0 w 1860112"/>
                          <a:gd name="connsiteY9" fmla="*/ 942230 h 1010622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42230 h 1010622"/>
                          <a:gd name="connsiteX6" fmla="*/ 1860112 w 1860112"/>
                          <a:gd name="connsiteY6" fmla="*/ 911773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1010622 h 1010622"/>
                          <a:gd name="connsiteX9" fmla="*/ 0 w 1860112"/>
                          <a:gd name="connsiteY9" fmla="*/ 942230 h 1010622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11773 h 1010622"/>
                          <a:gd name="connsiteX6" fmla="*/ 1860112 w 1860112"/>
                          <a:gd name="connsiteY6" fmla="*/ 911773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1010622 h 1010622"/>
                          <a:gd name="connsiteX9" fmla="*/ 0 w 1860112"/>
                          <a:gd name="connsiteY9" fmla="*/ 911773 h 1010622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11773 h 1010622"/>
                          <a:gd name="connsiteX6" fmla="*/ 1860112 w 1860112"/>
                          <a:gd name="connsiteY6" fmla="*/ 911773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955801 h 1010622"/>
                          <a:gd name="connsiteX9" fmla="*/ 0 w 1860112"/>
                          <a:gd name="connsiteY9" fmla="*/ 911773 h 1010622"/>
                          <a:gd name="connsiteX0" fmla="*/ 0 w 1860112"/>
                          <a:gd name="connsiteY0" fmla="*/ 0 h 955801"/>
                          <a:gd name="connsiteX1" fmla="*/ 1860112 w 1860112"/>
                          <a:gd name="connsiteY1" fmla="*/ 0 h 955801"/>
                          <a:gd name="connsiteX2" fmla="*/ 1860112 w 1860112"/>
                          <a:gd name="connsiteY2" fmla="*/ 853441 h 955801"/>
                          <a:gd name="connsiteX3" fmla="*/ 0 w 1860112"/>
                          <a:gd name="connsiteY3" fmla="*/ 853441 h 955801"/>
                          <a:gd name="connsiteX4" fmla="*/ 0 w 1860112"/>
                          <a:gd name="connsiteY4" fmla="*/ 0 h 955801"/>
                          <a:gd name="connsiteX5" fmla="*/ 0 w 1860112"/>
                          <a:gd name="connsiteY5" fmla="*/ 911773 h 955801"/>
                          <a:gd name="connsiteX6" fmla="*/ 1860112 w 1860112"/>
                          <a:gd name="connsiteY6" fmla="*/ 911773 h 955801"/>
                          <a:gd name="connsiteX7" fmla="*/ 1860112 w 1860112"/>
                          <a:gd name="connsiteY7" fmla="*/ 955800 h 955801"/>
                          <a:gd name="connsiteX8" fmla="*/ 0 w 1860112"/>
                          <a:gd name="connsiteY8" fmla="*/ 955801 h 955801"/>
                          <a:gd name="connsiteX9" fmla="*/ 0 w 1860112"/>
                          <a:gd name="connsiteY9" fmla="*/ 911773 h 955801"/>
                          <a:gd name="connsiteX0" fmla="*/ 0 w 1860112"/>
                          <a:gd name="connsiteY0" fmla="*/ 0 h 955801"/>
                          <a:gd name="connsiteX1" fmla="*/ 1860112 w 1860112"/>
                          <a:gd name="connsiteY1" fmla="*/ 0 h 955801"/>
                          <a:gd name="connsiteX2" fmla="*/ 1860112 w 1860112"/>
                          <a:gd name="connsiteY2" fmla="*/ 853441 h 955801"/>
                          <a:gd name="connsiteX3" fmla="*/ 0 w 1860112"/>
                          <a:gd name="connsiteY3" fmla="*/ 853441 h 955801"/>
                          <a:gd name="connsiteX4" fmla="*/ 0 w 1860112"/>
                          <a:gd name="connsiteY4" fmla="*/ 0 h 955801"/>
                          <a:gd name="connsiteX5" fmla="*/ 0 w 1860112"/>
                          <a:gd name="connsiteY5" fmla="*/ 887407 h 955801"/>
                          <a:gd name="connsiteX6" fmla="*/ 1860112 w 1860112"/>
                          <a:gd name="connsiteY6" fmla="*/ 911773 h 955801"/>
                          <a:gd name="connsiteX7" fmla="*/ 1860112 w 1860112"/>
                          <a:gd name="connsiteY7" fmla="*/ 955800 h 955801"/>
                          <a:gd name="connsiteX8" fmla="*/ 0 w 1860112"/>
                          <a:gd name="connsiteY8" fmla="*/ 955801 h 955801"/>
                          <a:gd name="connsiteX9" fmla="*/ 0 w 1860112"/>
                          <a:gd name="connsiteY9" fmla="*/ 887407 h 955801"/>
                          <a:gd name="connsiteX0" fmla="*/ 0 w 1860112"/>
                          <a:gd name="connsiteY0" fmla="*/ 0 h 955801"/>
                          <a:gd name="connsiteX1" fmla="*/ 1860112 w 1860112"/>
                          <a:gd name="connsiteY1" fmla="*/ 0 h 955801"/>
                          <a:gd name="connsiteX2" fmla="*/ 1860112 w 1860112"/>
                          <a:gd name="connsiteY2" fmla="*/ 853441 h 955801"/>
                          <a:gd name="connsiteX3" fmla="*/ 0 w 1860112"/>
                          <a:gd name="connsiteY3" fmla="*/ 853441 h 955801"/>
                          <a:gd name="connsiteX4" fmla="*/ 0 w 1860112"/>
                          <a:gd name="connsiteY4" fmla="*/ 0 h 955801"/>
                          <a:gd name="connsiteX5" fmla="*/ 0 w 1860112"/>
                          <a:gd name="connsiteY5" fmla="*/ 887407 h 955801"/>
                          <a:gd name="connsiteX6" fmla="*/ 1860112 w 1860112"/>
                          <a:gd name="connsiteY6" fmla="*/ 887407 h 955801"/>
                          <a:gd name="connsiteX7" fmla="*/ 1860112 w 1860112"/>
                          <a:gd name="connsiteY7" fmla="*/ 955800 h 955801"/>
                          <a:gd name="connsiteX8" fmla="*/ 0 w 1860112"/>
                          <a:gd name="connsiteY8" fmla="*/ 955801 h 955801"/>
                          <a:gd name="connsiteX9" fmla="*/ 0 w 1860112"/>
                          <a:gd name="connsiteY9" fmla="*/ 887407 h 955801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887407 h 998442"/>
                          <a:gd name="connsiteX6" fmla="*/ 1860112 w 1860112"/>
                          <a:gd name="connsiteY6" fmla="*/ 887407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55801 h 998442"/>
                          <a:gd name="connsiteX9" fmla="*/ 0 w 1860112"/>
                          <a:gd name="connsiteY9" fmla="*/ 887407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887407 h 998442"/>
                          <a:gd name="connsiteX6" fmla="*/ 1860112 w 1860112"/>
                          <a:gd name="connsiteY6" fmla="*/ 887407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887407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887407 h 998442"/>
                          <a:gd name="connsiteX6" fmla="*/ 1860112 w 1860112"/>
                          <a:gd name="connsiteY6" fmla="*/ 923964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887407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17872 h 998442"/>
                          <a:gd name="connsiteX6" fmla="*/ 1860112 w 1860112"/>
                          <a:gd name="connsiteY6" fmla="*/ 923964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17872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17872 h 998442"/>
                          <a:gd name="connsiteX6" fmla="*/ 1860112 w 1860112"/>
                          <a:gd name="connsiteY6" fmla="*/ 911778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17872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05686 h 998442"/>
                          <a:gd name="connsiteX6" fmla="*/ 1860112 w 1860112"/>
                          <a:gd name="connsiteY6" fmla="*/ 911778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05686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23965 h 998442"/>
                          <a:gd name="connsiteX6" fmla="*/ 1860112 w 1860112"/>
                          <a:gd name="connsiteY6" fmla="*/ 911778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23965 h 998442"/>
                          <a:gd name="connsiteX0" fmla="*/ 1434 w 1861546"/>
                          <a:gd name="connsiteY0" fmla="*/ 0 h 998442"/>
                          <a:gd name="connsiteX1" fmla="*/ 1861546 w 1861546"/>
                          <a:gd name="connsiteY1" fmla="*/ 0 h 998442"/>
                          <a:gd name="connsiteX2" fmla="*/ 1861546 w 1861546"/>
                          <a:gd name="connsiteY2" fmla="*/ 853441 h 998442"/>
                          <a:gd name="connsiteX3" fmla="*/ 1434 w 1861546"/>
                          <a:gd name="connsiteY3" fmla="*/ 853441 h 998442"/>
                          <a:gd name="connsiteX4" fmla="*/ 1434 w 1861546"/>
                          <a:gd name="connsiteY4" fmla="*/ 0 h 998442"/>
                          <a:gd name="connsiteX5" fmla="*/ 0 w 1861546"/>
                          <a:gd name="connsiteY5" fmla="*/ 919268 h 998442"/>
                          <a:gd name="connsiteX6" fmla="*/ 1861546 w 1861546"/>
                          <a:gd name="connsiteY6" fmla="*/ 911778 h 998442"/>
                          <a:gd name="connsiteX7" fmla="*/ 1861546 w 1861546"/>
                          <a:gd name="connsiteY7" fmla="*/ 998442 h 998442"/>
                          <a:gd name="connsiteX8" fmla="*/ 1434 w 1861546"/>
                          <a:gd name="connsiteY8" fmla="*/ 998442 h 998442"/>
                          <a:gd name="connsiteX9" fmla="*/ 0 w 1861546"/>
                          <a:gd name="connsiteY9" fmla="*/ 919268 h 998442"/>
                          <a:gd name="connsiteX0" fmla="*/ 1434 w 1861602"/>
                          <a:gd name="connsiteY0" fmla="*/ 0 h 998442"/>
                          <a:gd name="connsiteX1" fmla="*/ 1861546 w 1861602"/>
                          <a:gd name="connsiteY1" fmla="*/ 0 h 998442"/>
                          <a:gd name="connsiteX2" fmla="*/ 1861546 w 1861602"/>
                          <a:gd name="connsiteY2" fmla="*/ 853441 h 998442"/>
                          <a:gd name="connsiteX3" fmla="*/ 1434 w 1861602"/>
                          <a:gd name="connsiteY3" fmla="*/ 853441 h 998442"/>
                          <a:gd name="connsiteX4" fmla="*/ 1434 w 1861602"/>
                          <a:gd name="connsiteY4" fmla="*/ 0 h 998442"/>
                          <a:gd name="connsiteX5" fmla="*/ 0 w 1861602"/>
                          <a:gd name="connsiteY5" fmla="*/ 919268 h 998442"/>
                          <a:gd name="connsiteX6" fmla="*/ 1861602 w 1861602"/>
                          <a:gd name="connsiteY6" fmla="*/ 919268 h 998442"/>
                          <a:gd name="connsiteX7" fmla="*/ 1861546 w 1861602"/>
                          <a:gd name="connsiteY7" fmla="*/ 998442 h 998442"/>
                          <a:gd name="connsiteX8" fmla="*/ 1434 w 1861602"/>
                          <a:gd name="connsiteY8" fmla="*/ 998442 h 998442"/>
                          <a:gd name="connsiteX9" fmla="*/ 0 w 1861602"/>
                          <a:gd name="connsiteY9" fmla="*/ 919268 h 9984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1861602" h="998442">
                            <a:moveTo>
                              <a:pt x="1434" y="0"/>
                            </a:moveTo>
                            <a:lnTo>
                              <a:pt x="1861546" y="0"/>
                            </a:lnTo>
                            <a:lnTo>
                              <a:pt x="1861546" y="853441"/>
                            </a:lnTo>
                            <a:lnTo>
                              <a:pt x="1434" y="853441"/>
                            </a:lnTo>
                            <a:lnTo>
                              <a:pt x="1434" y="0"/>
                            </a:lnTo>
                            <a:close/>
                            <a:moveTo>
                              <a:pt x="0" y="919268"/>
                            </a:moveTo>
                            <a:lnTo>
                              <a:pt x="1861602" y="919268"/>
                            </a:lnTo>
                            <a:cubicBezTo>
                              <a:pt x="1861583" y="945659"/>
                              <a:pt x="1861565" y="972051"/>
                              <a:pt x="1861546" y="998442"/>
                            </a:cubicBezTo>
                            <a:lnTo>
                              <a:pt x="1434" y="998442"/>
                            </a:lnTo>
                            <a:lnTo>
                              <a:pt x="0" y="919268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1"/>
                          </a:gs>
                          <a:gs pos="100000">
                            <a:schemeClr val="accent2"/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611AADE4" id="Equal 2" o:spid="_x0000_s1026" style="width:270.2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61602,998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" path="m1434,l1861546,r,853441l1434,853441,1434,xm,919268r1861602,c1861583,945659,1861565,972051,1861546,998442r-1860112,l,919268xe" fillcolor="#9e0038 [3204]" stroked="f" strokeweight="1.25pt">
              <v:fill color2="#610534 [3205]" rotate="t" angle="45" focus="100%" type="gradient"/>
              <v:path arrowok="t" o:connecttype="custom" o:connectlocs="2643,0;3431437,0;3431437,781604;2643,781604;2643,0;0,841890;3431540,841890;3431437,914400;2643,914400;0,841890" o:connectangles="0,0,0,0,0,0,0,0,0,0"/>
              <w10:anchorlock/>
            </v:shape>
          </w:pict>
        </mc:Fallback>
      </mc:AlternateContent>
    </w:r>
  </w:p>
  <w:p w14:paraId="36290AC7" w14:textId="0CB90226" w:rsidR="00FD486E" w:rsidRPr="000157CE" w:rsidRDefault="00344B22" w:rsidP="00491F33">
    <w:pPr>
      <w:pStyle w:val="Organization"/>
    </w:pPr>
    <w:r>
      <w:t>CASA AMULEN</w:t>
    </w:r>
  </w:p>
  <w:p w14:paraId="5F8F425E" w14:textId="4F99AEE4" w:rsidR="00FD486E" w:rsidRDefault="00344B22" w:rsidP="00491F33">
    <w:pPr>
      <w:pStyle w:val="ContactDetails"/>
      <w:spacing w:after="720"/>
    </w:pPr>
    <w:r>
      <w:rPr>
        <w:lang w:val="es-ES"/>
      </w:rPr>
      <w:t>CAMINO DE LA GLORIA, PARCELA 2, EL YECO, ALGARROBO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08A77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5326B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F6E5E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B780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1C07C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7838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0C4B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4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0063B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9E0038" w:themeColor="accent1"/>
      </w:rPr>
    </w:lvl>
  </w:abstractNum>
  <w:abstractNum w:abstractNumId="9" w15:restartNumberingAfterBreak="0">
    <w:nsid w:val="FFFFFF89"/>
    <w:multiLevelType w:val="singleLevel"/>
    <w:tmpl w:val="9724D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2A45BFE"/>
    <w:multiLevelType w:val="hybridMultilevel"/>
    <w:tmpl w:val="C70234FA"/>
    <w:lvl w:ilvl="0" w:tplc="9154D07C">
      <w:start w:val="1"/>
      <w:numFmt w:val="bullet"/>
      <w:pStyle w:val="Listaconvietas"/>
      <w:lvlText w:val="¡"/>
      <w:lvlJc w:val="left"/>
      <w:pPr>
        <w:ind w:left="360" w:hanging="360"/>
      </w:pPr>
      <w:rPr>
        <w:rFonts w:ascii="Wingdings 2" w:hAnsi="Wingdings 2" w:hint="default"/>
        <w:color w:val="9E0038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ocumentType w:val="letter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F7"/>
    <w:rsid w:val="00053A43"/>
    <w:rsid w:val="000545C9"/>
    <w:rsid w:val="000C0E26"/>
    <w:rsid w:val="00124EC4"/>
    <w:rsid w:val="00170D7D"/>
    <w:rsid w:val="00193666"/>
    <w:rsid w:val="002D2AE3"/>
    <w:rsid w:val="00344B22"/>
    <w:rsid w:val="003D06F7"/>
    <w:rsid w:val="003E109C"/>
    <w:rsid w:val="00491F33"/>
    <w:rsid w:val="004D1B9E"/>
    <w:rsid w:val="00557B1D"/>
    <w:rsid w:val="005658B4"/>
    <w:rsid w:val="00577BFA"/>
    <w:rsid w:val="005A2D22"/>
    <w:rsid w:val="0064098A"/>
    <w:rsid w:val="006F3543"/>
    <w:rsid w:val="00850C81"/>
    <w:rsid w:val="00863CCB"/>
    <w:rsid w:val="008B5F3B"/>
    <w:rsid w:val="008C5DDC"/>
    <w:rsid w:val="009254D2"/>
    <w:rsid w:val="00935658"/>
    <w:rsid w:val="00AA5D05"/>
    <w:rsid w:val="00AE29CC"/>
    <w:rsid w:val="00AF1399"/>
    <w:rsid w:val="00C4477A"/>
    <w:rsid w:val="00D04A00"/>
    <w:rsid w:val="00D43C27"/>
    <w:rsid w:val="00D52158"/>
    <w:rsid w:val="00DB1EEF"/>
    <w:rsid w:val="00DC4B9F"/>
    <w:rsid w:val="00E456D1"/>
    <w:rsid w:val="00E64F66"/>
    <w:rsid w:val="00EA51AD"/>
    <w:rsid w:val="00F51759"/>
    <w:rsid w:val="00FD486E"/>
    <w:rsid w:val="00FE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70F426"/>
  <w15:docId w15:val="{678144BE-D5F5-8643-841F-A7D9E819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s-ES_tradnl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 w:qFormat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262626" w:themeColor="text1" w:themeTint="D9"/>
    </w:rPr>
  </w:style>
  <w:style w:type="paragraph" w:styleId="Ttulo1">
    <w:name w:val="heading 1"/>
    <w:basedOn w:val="Normal"/>
    <w:next w:val="Normal"/>
    <w:link w:val="Ttulo1Car"/>
    <w:uiPriority w:val="1"/>
    <w:qFormat/>
    <w:pPr>
      <w:pageBreakBefore/>
      <w:spacing w:before="240" w:after="120" w:line="240" w:lineRule="auto"/>
      <w:outlineLvl w:val="0"/>
    </w:pPr>
    <w:rPr>
      <w:bCs/>
      <w:color w:val="595959" w:themeColor="text1" w:themeTint="A6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keepNext/>
      <w:keepLines/>
      <w:spacing w:before="200" w:after="100" w:line="240" w:lineRule="auto"/>
      <w:outlineLvl w:val="1"/>
    </w:pPr>
    <w:rPr>
      <w:bCs/>
      <w:color w:val="8E0033" w:themeColor="accent6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pPr>
      <w:keepNext/>
      <w:keepLines/>
      <w:spacing w:before="200" w:after="0"/>
      <w:outlineLvl w:val="2"/>
    </w:pPr>
    <w:rPr>
      <w:bCs/>
      <w:color w:val="8E0033" w:themeColor="accent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pPr>
      <w:spacing w:before="120" w:after="0"/>
    </w:pPr>
    <w:rPr>
      <w:rFonts w:asciiTheme="majorHAnsi" w:hAnsiTheme="majorHAnsi"/>
      <w:b/>
      <w:color w:val="404040" w:themeColor="text1" w:themeTint="BF"/>
      <w:sz w:val="36"/>
      <w:szCs w:val="36"/>
    </w:rPr>
  </w:style>
  <w:style w:type="paragraph" w:styleId="Encabezado">
    <w:name w:val="header"/>
    <w:basedOn w:val="Normal"/>
    <w:link w:val="EncabezadoCar"/>
    <w:uiPriority w:val="99"/>
    <w:unhideWhenUsed/>
    <w:pPr>
      <w:spacing w:after="160" w:line="240" w:lineRule="auto"/>
    </w:pPr>
    <w:rPr>
      <w:color w:val="8E0033" w:themeColor="accent6"/>
      <w:sz w:val="24"/>
    </w:rPr>
  </w:style>
  <w:style w:type="character" w:customStyle="1" w:styleId="EncabezadoCar">
    <w:name w:val="Encabezado Car"/>
    <w:basedOn w:val="Fuentedeprrafopredeter"/>
    <w:link w:val="Encabezado"/>
    <w:uiPriority w:val="99"/>
    <w:rPr>
      <w:color w:val="8E0033" w:themeColor="accent6"/>
      <w:sz w:val="24"/>
    </w:rPr>
  </w:style>
  <w:style w:type="paragraph" w:styleId="Piedepgina">
    <w:name w:val="footer"/>
    <w:basedOn w:val="Normal"/>
    <w:link w:val="PiedepginaCar"/>
    <w:uiPriority w:val="99"/>
    <w:unhideWhenUsed/>
    <w:pPr>
      <w:spacing w:after="0" w:line="240" w:lineRule="auto"/>
    </w:pPr>
    <w:rPr>
      <w:caps/>
      <w:sz w:val="14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aps/>
      <w:color w:val="262626" w:themeColor="text1" w:themeTint="D9"/>
      <w:sz w:val="14"/>
    </w:rPr>
  </w:style>
  <w:style w:type="paragraph" w:customStyle="1" w:styleId="ContactDetails">
    <w:name w:val="Contact Details"/>
    <w:basedOn w:val="Normal"/>
    <w:uiPriority w:val="1"/>
    <w:qFormat/>
    <w:pPr>
      <w:spacing w:after="0"/>
    </w:pPr>
    <w:rPr>
      <w:color w:val="7F7F7F" w:themeColor="text1" w:themeTint="80"/>
      <w:sz w:val="14"/>
      <w:szCs w:val="14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Ttulo">
    <w:name w:val="Title"/>
    <w:basedOn w:val="Normal"/>
    <w:next w:val="Normal"/>
    <w:link w:val="TtuloCar"/>
    <w:uiPriority w:val="1"/>
    <w:pPr>
      <w:spacing w:after="0" w:line="240" w:lineRule="auto"/>
    </w:pPr>
    <w:rPr>
      <w:rFonts w:asciiTheme="majorHAnsi" w:eastAsiaTheme="majorEastAsia" w:hAnsiTheme="majorHAnsi" w:cstheme="majorBidi"/>
      <w:color w:val="8E0033" w:themeColor="accent6"/>
      <w:kern w:val="48"/>
      <w:sz w:val="48"/>
      <w:szCs w:val="60"/>
    </w:rPr>
  </w:style>
  <w:style w:type="character" w:customStyle="1" w:styleId="TtuloCar">
    <w:name w:val="Título Car"/>
    <w:basedOn w:val="Fuentedeprrafopredeter"/>
    <w:link w:val="Ttulo"/>
    <w:uiPriority w:val="1"/>
    <w:rPr>
      <w:rFonts w:asciiTheme="majorHAnsi" w:eastAsiaTheme="majorEastAsia" w:hAnsiTheme="majorHAnsi" w:cstheme="majorBidi"/>
      <w:color w:val="8E0033" w:themeColor="accent6"/>
      <w:kern w:val="48"/>
      <w:sz w:val="48"/>
      <w:szCs w:val="60"/>
    </w:rPr>
  </w:style>
  <w:style w:type="paragraph" w:styleId="Fecha">
    <w:name w:val="Date"/>
    <w:basedOn w:val="Normal"/>
    <w:next w:val="Normal"/>
    <w:link w:val="FechaCar"/>
    <w:uiPriority w:val="1"/>
    <w:pPr>
      <w:spacing w:before="480"/>
    </w:pPr>
    <w:rPr>
      <w:color w:val="000000" w:themeColor="text1"/>
      <w:szCs w:val="24"/>
    </w:rPr>
  </w:style>
  <w:style w:type="character" w:customStyle="1" w:styleId="FechaCar">
    <w:name w:val="Fecha Car"/>
    <w:basedOn w:val="Fuentedeprrafopredeter"/>
    <w:link w:val="Fecha"/>
    <w:uiPriority w:val="1"/>
    <w:rPr>
      <w:color w:val="000000" w:themeColor="text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Pr>
      <w:bCs/>
      <w:color w:val="595959" w:themeColor="text1" w:themeTint="A6"/>
      <w:sz w:val="36"/>
      <w:szCs w:val="28"/>
    </w:rPr>
  </w:style>
  <w:style w:type="character" w:styleId="Nmerodepgina">
    <w:name w:val="page number"/>
    <w:basedOn w:val="Fuentedeprrafopredeter"/>
    <w:uiPriority w:val="99"/>
    <w:unhideWhenUsed/>
    <w:rPr>
      <w:color w:val="303030" w:themeColor="text2"/>
    </w:rPr>
  </w:style>
  <w:style w:type="character" w:customStyle="1" w:styleId="Ttulo2Car">
    <w:name w:val="Título 2 Car"/>
    <w:basedOn w:val="Fuentedeprrafopredeter"/>
    <w:link w:val="Ttulo2"/>
    <w:uiPriority w:val="1"/>
    <w:rPr>
      <w:bCs/>
      <w:color w:val="8E0033" w:themeColor="accent6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1"/>
    <w:rPr>
      <w:bCs/>
      <w:color w:val="8E0033" w:themeColor="accent6"/>
    </w:rPr>
  </w:style>
  <w:style w:type="paragraph" w:styleId="Listaconnmeros">
    <w:name w:val="List Number"/>
    <w:basedOn w:val="Normal"/>
    <w:uiPriority w:val="1"/>
    <w:unhideWhenUsed/>
    <w:qFormat/>
    <w:pPr>
      <w:numPr>
        <w:numId w:val="6"/>
      </w:numPr>
      <w:contextualSpacing/>
    </w:pPr>
  </w:style>
  <w:style w:type="paragraph" w:styleId="Listaconvietas">
    <w:name w:val="List Bullet"/>
    <w:basedOn w:val="Normal"/>
    <w:uiPriority w:val="1"/>
    <w:qFormat/>
    <w:pPr>
      <w:numPr>
        <w:numId w:val="11"/>
      </w:numPr>
      <w:spacing w:before="120" w:after="120" w:line="240" w:lineRule="auto"/>
    </w:pPr>
    <w:rPr>
      <w:szCs w:val="22"/>
    </w:rPr>
  </w:style>
  <w:style w:type="paragraph" w:styleId="Textonotapie">
    <w:name w:val="footnote text"/>
    <w:basedOn w:val="Normal"/>
    <w:link w:val="TextonotapieCar"/>
    <w:uiPriority w:val="99"/>
    <w:pPr>
      <w:spacing w:after="0" w:line="240" w:lineRule="auto"/>
    </w:pPr>
    <w:rPr>
      <w:color w:val="7F7F7F" w:themeColor="text1" w:themeTint="80"/>
      <w:sz w:val="18"/>
    </w:rPr>
  </w:style>
  <w:style w:type="character" w:customStyle="1" w:styleId="TextonotapieCar">
    <w:name w:val="Texto nota pie Car"/>
    <w:basedOn w:val="Fuentedeprrafopredeter"/>
    <w:link w:val="Textonotapie"/>
    <w:uiPriority w:val="99"/>
    <w:rPr>
      <w:color w:val="7F7F7F" w:themeColor="text1" w:themeTint="80"/>
      <w:sz w:val="18"/>
    </w:rPr>
  </w:style>
  <w:style w:type="character" w:styleId="Refdenotaalpie">
    <w:name w:val="footnote reference"/>
    <w:basedOn w:val="Fuentedeprrafopredeter"/>
    <w:uiPriority w:val="99"/>
    <w:rPr>
      <w:color w:val="8E0033" w:themeColor="accent6"/>
      <w:sz w:val="20"/>
      <w:vertAlign w:val="superscript"/>
    </w:rPr>
  </w:style>
  <w:style w:type="paragraph" w:customStyle="1" w:styleId="Recipient">
    <w:name w:val="Recipient"/>
    <w:basedOn w:val="Normal"/>
    <w:uiPriority w:val="1"/>
    <w:qFormat/>
    <w:pPr>
      <w:spacing w:after="0" w:line="240" w:lineRule="auto"/>
    </w:pPr>
    <w:rPr>
      <w:color w:val="7F7F7F" w:themeColor="text1" w:themeTint="80"/>
    </w:rPr>
  </w:style>
  <w:style w:type="paragraph" w:styleId="Saludo">
    <w:name w:val="Salutation"/>
    <w:basedOn w:val="Normal"/>
    <w:next w:val="Normal"/>
    <w:link w:val="SaludoCar"/>
    <w:uiPriority w:val="1"/>
    <w:unhideWhenUsed/>
    <w:qFormat/>
    <w:pPr>
      <w:spacing w:before="480"/>
    </w:pPr>
  </w:style>
  <w:style w:type="character" w:customStyle="1" w:styleId="SaludoCar">
    <w:name w:val="Saludo Car"/>
    <w:basedOn w:val="Fuentedeprrafopredeter"/>
    <w:link w:val="Saludo"/>
    <w:uiPriority w:val="1"/>
    <w:rPr>
      <w:color w:val="262626" w:themeColor="text1" w:themeTint="D9"/>
    </w:rPr>
  </w:style>
  <w:style w:type="paragraph" w:styleId="Firma">
    <w:name w:val="Signature"/>
    <w:basedOn w:val="Normal"/>
    <w:link w:val="FirmaCar"/>
    <w:uiPriority w:val="1"/>
    <w:unhideWhenUsed/>
    <w:qFormat/>
    <w:pPr>
      <w:spacing w:before="720" w:after="0" w:line="240" w:lineRule="auto"/>
    </w:pPr>
  </w:style>
  <w:style w:type="character" w:customStyle="1" w:styleId="FirmaCar">
    <w:name w:val="Firma Car"/>
    <w:basedOn w:val="Fuentedeprrafopredeter"/>
    <w:link w:val="Firma"/>
    <w:uiPriority w:val="1"/>
    <w:rPr>
      <w:color w:val="262626" w:themeColor="text1" w:themeTint="D9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Plantillas:Vista%20Disen&#771;o%20de%20impresio&#769;n:Disen&#771;o%20de%20fondo:Forefront,%20carta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Forefront">
  <a:themeElements>
    <a:clrScheme name="Forefro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9E0038"/>
      </a:accent1>
      <a:accent2>
        <a:srgbClr val="610534"/>
      </a:accent2>
      <a:accent3>
        <a:srgbClr val="AC956E"/>
      </a:accent3>
      <a:accent4>
        <a:srgbClr val="808DA9"/>
      </a:accent4>
      <a:accent5>
        <a:srgbClr val="424E5B"/>
      </a:accent5>
      <a:accent6>
        <a:srgbClr val="8E0033"/>
      </a:accent6>
      <a:hlink>
        <a:srgbClr val="D26900"/>
      </a:hlink>
      <a:folHlink>
        <a:srgbClr val="726056"/>
      </a:folHlink>
    </a:clrScheme>
    <a:fontScheme name="Forefront">
      <a:majorFont>
        <a:latin typeface="Century Gothic"/>
        <a:ea typeface=""/>
        <a:cs typeface=""/>
        <a:font script="Jpan" typeface="メイリオ"/>
      </a:majorFont>
      <a:minorFont>
        <a:latin typeface="Calibri"/>
        <a:ea typeface=""/>
        <a:cs typeface=""/>
        <a:font script="Jpan" typeface="ＭＳ ゴシック"/>
      </a:minorFont>
    </a:fontScheme>
    <a:fmtScheme name="Forefron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  <a:lumMod val="100000"/>
              </a:schemeClr>
            </a:gs>
            <a:gs pos="40000">
              <a:schemeClr val="phClr">
                <a:tint val="60000"/>
                <a:satMod val="130000"/>
                <a:lumMod val="100000"/>
              </a:schemeClr>
            </a:gs>
            <a:gs pos="100000">
              <a:schemeClr val="phClr">
                <a:tint val="96000"/>
                <a:lumMod val="108000"/>
              </a:schemeClr>
            </a:gs>
          </a:gsLst>
          <a:lin ang="5400000" scaled="0"/>
        </a:gradFill>
        <a:gradFill rotWithShape="1">
          <a:gsLst>
            <a:gs pos="0">
              <a:schemeClr val="phClr"/>
            </a:gs>
            <a:gs pos="100000">
              <a:schemeClr val="phClr">
                <a:shade val="76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80000"/>
              <a:lumMod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38100" dir="4800000" sx="98000" sy="98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38100" dist="38100" dir="4800000" sx="96000" sy="96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3240000"/>
            </a:lightRig>
          </a:scene3d>
          <a:sp3d>
            <a:bevelT w="28575" h="2857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B3E38-0A68-C24A-8F9F-7D600ED9B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Macintosh%20HD:Applications:Microsoft%20Office%202011:Office:Media:Plantillas:Vista%20Diseño%20de%20impresión:Diseño%20de%20fondo:Forefront,%20carta.dotx</Template>
  <TotalTime>31</TotalTime>
  <Pages>2</Pages>
  <Words>176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Rivera</dc:creator>
  <cp:keywords/>
  <dc:description/>
  <cp:lastModifiedBy>Microsoft Office User</cp:lastModifiedBy>
  <cp:revision>10</cp:revision>
  <cp:lastPrinted>2017-08-03T01:07:00Z</cp:lastPrinted>
  <dcterms:created xsi:type="dcterms:W3CDTF">2022-06-16T19:33:00Z</dcterms:created>
  <dcterms:modified xsi:type="dcterms:W3CDTF">2023-10-04T16:06:00Z</dcterms:modified>
  <cp:category/>
</cp:coreProperties>
</file>